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255" w:rsidRDefault="00D37103" w:rsidP="00D31A1A">
      <w:pPr>
        <w:jc w:val="center"/>
      </w:pPr>
      <w:r>
        <w:rPr>
          <w:noProof/>
          <w:lang w:eastAsia="fr-FR"/>
        </w:rPr>
        <w:drawing>
          <wp:inline distT="0" distB="0" distL="0" distR="0" wp14:anchorId="6BED0003" wp14:editId="7E266940">
            <wp:extent cx="2976245" cy="5605145"/>
            <wp:effectExtent l="0" t="0" r="0" b="0"/>
            <wp:docPr id="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560514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1A1A" w:rsidRDefault="00D31A1A">
      <w:r>
        <w:rPr>
          <w:noProof/>
          <w:lang w:eastAsia="fr-FR"/>
        </w:rPr>
        <w:drawing>
          <wp:inline distT="0" distB="0" distL="0" distR="0">
            <wp:extent cx="5105400" cy="294084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8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0" t="29311" r="5785" b="2646"/>
                    <a:stretch/>
                  </pic:blipFill>
                  <pic:spPr bwMode="auto">
                    <a:xfrm>
                      <a:off x="0" y="0"/>
                      <a:ext cx="5103712" cy="2939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31A1A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103" w:rsidRDefault="00D37103">
      <w:pPr>
        <w:spacing w:after="0" w:line="240" w:lineRule="auto"/>
      </w:pPr>
      <w:r>
        <w:separator/>
      </w:r>
    </w:p>
  </w:endnote>
  <w:endnote w:type="continuationSeparator" w:id="0">
    <w:p w:rsidR="00D37103" w:rsidRDefault="00D37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103" w:rsidRDefault="00D3710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37103" w:rsidRDefault="00D371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D3255"/>
    <w:rsid w:val="00BD3255"/>
    <w:rsid w:val="00D31A1A"/>
    <w:rsid w:val="00D37103"/>
    <w:rsid w:val="00E2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88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88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orchidee</dc:creator>
  <cp:lastModifiedBy>orchidee</cp:lastModifiedBy>
  <cp:revision>2</cp:revision>
  <dcterms:created xsi:type="dcterms:W3CDTF">2015-07-22T15:26:00Z</dcterms:created>
  <dcterms:modified xsi:type="dcterms:W3CDTF">2015-07-22T15:26:00Z</dcterms:modified>
</cp:coreProperties>
</file>